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94A46" w14:textId="722EE16B" w:rsidR="005C4772" w:rsidRDefault="00F0231D" w:rsidP="00E57371">
      <w:pPr>
        <w:pStyle w:val="Titel"/>
      </w:pPr>
      <w:r>
        <w:t>Titel</w:t>
      </w:r>
    </w:p>
    <w:p w14:paraId="523003A3" w14:textId="616AFD9D" w:rsidR="005C4772" w:rsidRDefault="001F11C5" w:rsidP="001F11C5">
      <w:pPr>
        <w:pStyle w:val="Blocktext"/>
        <w:rPr>
          <w:i/>
          <w:iCs/>
        </w:rPr>
      </w:pPr>
      <w:r w:rsidRPr="001F11C5">
        <w:rPr>
          <w:i/>
          <w:iCs/>
        </w:rPr>
        <w:t>von Ulrich Bähr</w:t>
      </w:r>
    </w:p>
    <w:p w14:paraId="60905C28" w14:textId="77777777" w:rsidR="009D7680" w:rsidRPr="001F11C5" w:rsidRDefault="009D7680" w:rsidP="001F11C5">
      <w:pPr>
        <w:pStyle w:val="Blocktext"/>
        <w:rPr>
          <w:i/>
          <w:iCs/>
        </w:rPr>
      </w:pPr>
    </w:p>
    <w:p w14:paraId="17087489" w14:textId="2324C157" w:rsidR="00150ED7" w:rsidRDefault="00187E4A" w:rsidP="003E6EB9">
      <w:pPr>
        <w:pStyle w:val="berschrift1"/>
        <w:pageBreakBefore w:val="0"/>
      </w:pPr>
      <w:bookmarkStart w:id="0" w:name="_Toc338143592"/>
      <w:bookmarkEnd w:id="0"/>
      <w:r>
        <w:t>Zusammenfassung</w:t>
      </w:r>
    </w:p>
    <w:p w14:paraId="5419ED90" w14:textId="77777777" w:rsidR="00187E4A" w:rsidRPr="00187E4A" w:rsidRDefault="00187E4A" w:rsidP="00187E4A">
      <w:pPr>
        <w:pStyle w:val="BlockLine"/>
      </w:pPr>
    </w:p>
    <w:p w14:paraId="3A6B69F6" w14:textId="34D6D51D" w:rsidR="00B46DFB" w:rsidRDefault="00E97600" w:rsidP="003E3A1D">
      <w:pPr>
        <w:pStyle w:val="berschrift6"/>
        <w:framePr w:wrap="around"/>
      </w:pPr>
      <w:r>
        <w:t>Überschrift6</w:t>
      </w:r>
    </w:p>
    <w:p w14:paraId="758D7024" w14:textId="6A7D8D5E" w:rsidR="00187E4A" w:rsidRDefault="00E97600" w:rsidP="00187E4A">
      <w:pPr>
        <w:pStyle w:val="Blocktext"/>
      </w:pPr>
      <w:r>
        <w:t>Blocktext</w:t>
      </w:r>
    </w:p>
    <w:p w14:paraId="23A42C27" w14:textId="6C3E9055" w:rsidR="00187E4A" w:rsidRDefault="00187E4A" w:rsidP="00187E4A">
      <w:pPr>
        <w:pStyle w:val="BlockLine"/>
      </w:pPr>
    </w:p>
    <w:p w14:paraId="3734079D" w14:textId="3CC0A6BA" w:rsidR="00187E4A" w:rsidRDefault="00E97600" w:rsidP="00187E4A">
      <w:pPr>
        <w:pStyle w:val="berschrift1"/>
        <w:pageBreakBefore w:val="0"/>
      </w:pPr>
      <w:r>
        <w:t>Überschrift 1</w:t>
      </w:r>
    </w:p>
    <w:p w14:paraId="4FB11AC5" w14:textId="5E90B0F7" w:rsidR="00187E4A" w:rsidRDefault="00187E4A" w:rsidP="00187E4A">
      <w:pPr>
        <w:pStyle w:val="BlockLine"/>
      </w:pPr>
    </w:p>
    <w:p w14:paraId="6FE1D3B6" w14:textId="30BA84D7" w:rsidR="00187E4A" w:rsidRDefault="00E97600" w:rsidP="003E3A1D">
      <w:pPr>
        <w:pStyle w:val="berschrift6"/>
        <w:framePr w:wrap="around"/>
      </w:pPr>
      <w:r>
        <w:t>Überschrift6</w:t>
      </w:r>
    </w:p>
    <w:p w14:paraId="21723474" w14:textId="7F60E1E2" w:rsidR="00187E4A" w:rsidRDefault="00203C7B" w:rsidP="00203C7B">
      <w:pPr>
        <w:pStyle w:val="Blocktext"/>
      </w:pPr>
      <w:r>
        <w:t>Blocktext</w:t>
      </w:r>
    </w:p>
    <w:p w14:paraId="7374A3CD" w14:textId="1982B92E" w:rsidR="00203C7B" w:rsidRPr="00203C7B" w:rsidRDefault="00203C7B" w:rsidP="00203C7B">
      <w:pPr>
        <w:pStyle w:val="Blocktext"/>
      </w:pPr>
      <w:r>
        <w:t>Bei Karten:</w:t>
      </w:r>
    </w:p>
    <w:p w14:paraId="7E40BE2E" w14:textId="199B04B4" w:rsidR="00203C7B" w:rsidRDefault="00203C7B" w:rsidP="00203C7B">
      <w:pPr>
        <w:pStyle w:val="Beschriftung"/>
      </w:pPr>
      <w:r>
        <w:t xml:space="preserve">[Karte: </w:t>
      </w:r>
      <w:hyperlink r:id="rId8" w:history="1">
        <w:r>
          <w:rPr>
            <w:rStyle w:val="Hyperlink"/>
          </w:rPr>
          <w:t>Bayerische Vermessungsverwaltung</w:t>
        </w:r>
      </w:hyperlink>
      <w:r>
        <w:t xml:space="preserve">. </w:t>
      </w:r>
      <w:hyperlink r:id="rId9" w:history="1">
        <w:r>
          <w:rPr>
            <w:rStyle w:val="Hyperlink"/>
          </w:rPr>
          <w:t>CC BY 4.0</w:t>
        </w:r>
      </w:hyperlink>
      <w:r>
        <w:t>]</w:t>
      </w:r>
    </w:p>
    <w:p w14:paraId="10273A9D" w14:textId="77777777" w:rsidR="0034266E" w:rsidRPr="0034266E" w:rsidRDefault="0034266E" w:rsidP="0034266E">
      <w:pPr>
        <w:pStyle w:val="BlockLine"/>
      </w:pPr>
    </w:p>
    <w:sectPr w:rsidR="0034266E" w:rsidRPr="0034266E" w:rsidSect="00B87A03">
      <w:headerReference w:type="default" r:id="rId10"/>
      <w:footerReference w:type="default" r:id="rId11"/>
      <w:type w:val="continuous"/>
      <w:pgSz w:w="11906" w:h="16838" w:code="9"/>
      <w:pgMar w:top="1701" w:right="851" w:bottom="1134" w:left="2552" w:header="0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FB78F" w14:textId="77777777" w:rsidR="00B87A03" w:rsidRDefault="00B87A03">
      <w:pPr>
        <w:spacing w:before="0" w:after="0"/>
      </w:pPr>
      <w:r>
        <w:separator/>
      </w:r>
    </w:p>
  </w:endnote>
  <w:endnote w:type="continuationSeparator" w:id="0">
    <w:p w14:paraId="047C16C0" w14:textId="77777777" w:rsidR="00B87A03" w:rsidRDefault="00B87A0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10260" w:type="dxa"/>
      <w:tblInd w:w="-1593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ook w:val="01E0" w:firstRow="1" w:lastRow="1" w:firstColumn="1" w:lastColumn="1" w:noHBand="0" w:noVBand="0"/>
    </w:tblPr>
    <w:tblGrid>
      <w:gridCol w:w="2977"/>
      <w:gridCol w:w="3649"/>
      <w:gridCol w:w="3634"/>
    </w:tblGrid>
    <w:tr w:rsidR="00116119" w:rsidRPr="003C505B" w14:paraId="6FF578E9" w14:textId="77777777" w:rsidTr="003949D2">
      <w:tc>
        <w:tcPr>
          <w:tcW w:w="2977" w:type="dxa"/>
        </w:tcPr>
        <w:p w14:paraId="7C86A5B5" w14:textId="64B59599" w:rsidR="00116119" w:rsidRPr="003C505B" w:rsidRDefault="00116119" w:rsidP="003949D2">
          <w:pPr>
            <w:pStyle w:val="Fuzeile"/>
            <w:rPr>
              <w:rFonts w:ascii="Century Gothic" w:hAnsi="Century Gothic"/>
              <w:color w:val="808080"/>
              <w:sz w:val="16"/>
              <w:szCs w:val="16"/>
            </w:rPr>
          </w:pPr>
          <w:r w:rsidRPr="003C505B">
            <w:rPr>
              <w:rFonts w:ascii="Century Gothic" w:hAnsi="Century Gothic"/>
              <w:color w:val="808080"/>
              <w:sz w:val="16"/>
              <w:szCs w:val="16"/>
            </w:rPr>
            <w:t>Ulrich Bähr</w:t>
          </w:r>
          <w:r w:rsidRPr="003C505B">
            <w:rPr>
              <w:rFonts w:ascii="Century Gothic" w:hAnsi="Century Gothic"/>
              <w:color w:val="808080"/>
              <w:sz w:val="16"/>
              <w:szCs w:val="16"/>
            </w:rPr>
            <w:br/>
          </w:r>
          <w:proofErr w:type="spellStart"/>
          <w:r>
            <w:rPr>
              <w:rFonts w:ascii="Century Gothic" w:hAnsi="Century Gothic"/>
              <w:color w:val="808080"/>
              <w:sz w:val="16"/>
              <w:szCs w:val="16"/>
            </w:rPr>
            <w:t>Rothschwaiger</w:t>
          </w:r>
          <w:proofErr w:type="spellEnd"/>
          <w:r>
            <w:rPr>
              <w:rFonts w:ascii="Century Gothic" w:hAnsi="Century Gothic"/>
              <w:color w:val="808080"/>
              <w:sz w:val="16"/>
              <w:szCs w:val="16"/>
            </w:rPr>
            <w:t xml:space="preserve"> Str. 1</w:t>
          </w:r>
          <w:r w:rsidRPr="003C505B">
            <w:rPr>
              <w:rFonts w:ascii="Century Gothic" w:hAnsi="Century Gothic"/>
              <w:color w:val="808080"/>
              <w:sz w:val="16"/>
              <w:szCs w:val="16"/>
            </w:rPr>
            <w:br/>
          </w:r>
          <w:r>
            <w:rPr>
              <w:rFonts w:ascii="Century Gothic" w:hAnsi="Century Gothic"/>
              <w:color w:val="808080"/>
              <w:sz w:val="16"/>
              <w:szCs w:val="16"/>
            </w:rPr>
            <w:t>82296 Schöngeising</w:t>
          </w:r>
          <w:r w:rsidRPr="003C505B">
            <w:rPr>
              <w:rFonts w:ascii="Century Gothic" w:hAnsi="Century Gothic"/>
              <w:color w:val="808080"/>
              <w:sz w:val="16"/>
              <w:szCs w:val="16"/>
            </w:rPr>
            <w:t xml:space="preserve"> </w:t>
          </w:r>
        </w:p>
      </w:tc>
      <w:tc>
        <w:tcPr>
          <w:tcW w:w="3649" w:type="dxa"/>
        </w:tcPr>
        <w:p w14:paraId="54900411" w14:textId="0011F459" w:rsidR="00B605B6" w:rsidRPr="000C7C77" w:rsidRDefault="000C7C77" w:rsidP="003949D2">
          <w:pPr>
            <w:pStyle w:val="Fuzeile"/>
            <w:rPr>
              <w:rFonts w:ascii="Century Gothic" w:hAnsi="Century Gothic"/>
              <w:color w:val="808080"/>
              <w:sz w:val="16"/>
              <w:szCs w:val="16"/>
            </w:rPr>
          </w:pPr>
          <w:r w:rsidRPr="000C7C77">
            <w:rPr>
              <w:rFonts w:ascii="Century Gothic" w:hAnsi="Century Gothic"/>
              <w:color w:val="808080"/>
              <w:sz w:val="16"/>
              <w:szCs w:val="16"/>
            </w:rPr>
            <w:t xml:space="preserve">Tel </w:t>
          </w:r>
          <w:r w:rsidR="00116119" w:rsidRPr="000C7C77">
            <w:rPr>
              <w:rFonts w:ascii="Century Gothic" w:hAnsi="Century Gothic"/>
              <w:color w:val="808080"/>
              <w:sz w:val="16"/>
              <w:szCs w:val="16"/>
            </w:rPr>
            <w:t>+49 (171) 354 60 44</w:t>
          </w:r>
          <w:r w:rsidR="00116119" w:rsidRPr="000C7C77">
            <w:rPr>
              <w:rFonts w:ascii="Century Gothic" w:hAnsi="Century Gothic"/>
              <w:color w:val="808080"/>
              <w:sz w:val="16"/>
              <w:szCs w:val="16"/>
            </w:rPr>
            <w:br/>
          </w:r>
          <w:r w:rsidRPr="000C7C77">
            <w:rPr>
              <w:rFonts w:ascii="Century Gothic" w:hAnsi="Century Gothic"/>
              <w:color w:val="808080"/>
              <w:sz w:val="16"/>
              <w:szCs w:val="16"/>
            </w:rPr>
            <w:t>u</w:t>
          </w:r>
          <w:r>
            <w:rPr>
              <w:rFonts w:ascii="Century Gothic" w:hAnsi="Century Gothic"/>
              <w:color w:val="808080"/>
              <w:sz w:val="16"/>
              <w:szCs w:val="16"/>
            </w:rPr>
            <w:t>li.public@baehrig.de</w:t>
          </w:r>
          <w:r w:rsidR="00116119" w:rsidRPr="000C7C77">
            <w:rPr>
              <w:rFonts w:ascii="Century Gothic" w:hAnsi="Century Gothic"/>
              <w:color w:val="808080"/>
              <w:sz w:val="16"/>
              <w:szCs w:val="16"/>
            </w:rPr>
            <w:br/>
          </w:r>
          <w:hyperlink r:id="rId1" w:history="1">
            <w:r w:rsidR="00B605B6" w:rsidRPr="00231620">
              <w:rPr>
                <w:rStyle w:val="Hyperlink"/>
                <w:rFonts w:ascii="Century Gothic" w:hAnsi="Century Gothic"/>
                <w:sz w:val="16"/>
                <w:szCs w:val="16"/>
              </w:rPr>
              <w:t>https://geschichte-ffb.de/themen/altwege</w:t>
            </w:r>
          </w:hyperlink>
          <w:r w:rsidR="00B605B6">
            <w:rPr>
              <w:rFonts w:ascii="Century Gothic" w:hAnsi="Century Gothic"/>
              <w:color w:val="808080"/>
              <w:sz w:val="16"/>
              <w:szCs w:val="16"/>
            </w:rPr>
            <w:br/>
            <w:t xml:space="preserve">Text frei verfügbar als </w:t>
          </w:r>
          <w:hyperlink r:id="rId2" w:history="1">
            <w:r w:rsidR="00203C7B" w:rsidRPr="0090607F">
              <w:rPr>
                <w:rStyle w:val="Hyperlink"/>
                <w:sz w:val="16"/>
                <w:szCs w:val="16"/>
              </w:rPr>
              <w:t>CC BY-SA</w:t>
            </w:r>
          </w:hyperlink>
        </w:p>
      </w:tc>
      <w:tc>
        <w:tcPr>
          <w:tcW w:w="3634" w:type="dxa"/>
        </w:tcPr>
        <w:p w14:paraId="33F8EEFF" w14:textId="77777777" w:rsidR="00116119" w:rsidRPr="0034266E" w:rsidRDefault="00116119" w:rsidP="0034266E">
          <w:pPr>
            <w:pStyle w:val="Fuzeile"/>
            <w:jc w:val="right"/>
            <w:rPr>
              <w:rFonts w:ascii="Century Gothic" w:hAnsi="Century Gothic"/>
              <w:color w:val="808080"/>
              <w:sz w:val="32"/>
              <w:szCs w:val="32"/>
            </w:rPr>
          </w:pPr>
          <w:proofErr w:type="spellStart"/>
          <w:r w:rsidRPr="0034266E">
            <w:rPr>
              <w:rFonts w:ascii="Century Gothic" w:hAnsi="Century Gothic"/>
              <w:color w:val="808080"/>
              <w:sz w:val="32"/>
              <w:szCs w:val="32"/>
              <w:lang w:val="en-US"/>
            </w:rPr>
            <w:t>Seite</w:t>
          </w:r>
          <w:proofErr w:type="spellEnd"/>
          <w:r w:rsidRPr="0034266E">
            <w:rPr>
              <w:rFonts w:ascii="Century Gothic" w:hAnsi="Century Gothic"/>
              <w:color w:val="808080"/>
              <w:sz w:val="32"/>
              <w:szCs w:val="32"/>
              <w:lang w:val="en-US"/>
            </w:rPr>
            <w:t xml:space="preserve"> </w:t>
          </w:r>
          <w:r w:rsidR="00BE0B72" w:rsidRPr="0034266E">
            <w:rPr>
              <w:rFonts w:ascii="Century Gothic" w:hAnsi="Century Gothic"/>
              <w:color w:val="808080"/>
              <w:sz w:val="32"/>
              <w:szCs w:val="32"/>
              <w:lang w:val="en-US"/>
            </w:rPr>
            <w:fldChar w:fldCharType="begin"/>
          </w:r>
          <w:r w:rsidRPr="0034266E">
            <w:rPr>
              <w:rFonts w:ascii="Century Gothic" w:hAnsi="Century Gothic"/>
              <w:color w:val="808080"/>
              <w:sz w:val="32"/>
              <w:szCs w:val="32"/>
              <w:lang w:val="en-US"/>
            </w:rPr>
            <w:instrText xml:space="preserve"> PAGE   \* MERGEFORMAT </w:instrText>
          </w:r>
          <w:r w:rsidR="00BE0B72" w:rsidRPr="0034266E">
            <w:rPr>
              <w:rFonts w:ascii="Century Gothic" w:hAnsi="Century Gothic"/>
              <w:color w:val="808080"/>
              <w:sz w:val="32"/>
              <w:szCs w:val="32"/>
              <w:lang w:val="en-US"/>
            </w:rPr>
            <w:fldChar w:fldCharType="separate"/>
          </w:r>
          <w:r w:rsidRPr="0034266E">
            <w:rPr>
              <w:rFonts w:ascii="Century Gothic" w:hAnsi="Century Gothic"/>
              <w:noProof/>
              <w:color w:val="808080"/>
              <w:sz w:val="32"/>
              <w:szCs w:val="32"/>
              <w:lang w:val="en-US"/>
            </w:rPr>
            <w:t>1</w:t>
          </w:r>
          <w:r w:rsidR="00BE0B72" w:rsidRPr="0034266E">
            <w:rPr>
              <w:rFonts w:ascii="Century Gothic" w:hAnsi="Century Gothic"/>
              <w:color w:val="808080"/>
              <w:sz w:val="32"/>
              <w:szCs w:val="32"/>
              <w:lang w:val="en-US"/>
            </w:rPr>
            <w:fldChar w:fldCharType="end"/>
          </w:r>
        </w:p>
      </w:tc>
    </w:tr>
  </w:tbl>
  <w:p w14:paraId="372C7F67" w14:textId="77777777" w:rsidR="00116119" w:rsidRPr="003C505B" w:rsidRDefault="00116119" w:rsidP="005A5381">
    <w:pPr>
      <w:pStyle w:val="Fuzeile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817F9" w14:textId="77777777" w:rsidR="00B87A03" w:rsidRDefault="00B87A03">
      <w:pPr>
        <w:spacing w:before="0" w:after="0"/>
      </w:pPr>
      <w:r>
        <w:separator/>
      </w:r>
    </w:p>
  </w:footnote>
  <w:footnote w:type="continuationSeparator" w:id="0">
    <w:p w14:paraId="2DA0D6FB" w14:textId="77777777" w:rsidR="00B87A03" w:rsidRDefault="00B87A03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57693" w14:textId="3742741C" w:rsidR="00116119" w:rsidRPr="006446E4" w:rsidRDefault="000C7C77" w:rsidP="006446E4">
    <w:pPr>
      <w:rPr>
        <w:rFonts w:ascii="Century Gothic" w:hAnsi="Century Gothic"/>
        <w:color w:val="808080"/>
        <w:sz w:val="48"/>
        <w:szCs w:val="48"/>
      </w:rPr>
    </w:pPr>
    <w:r w:rsidRPr="000C7C77">
      <w:rPr>
        <w:rFonts w:ascii="Century Gothic" w:hAnsi="Century Gothic"/>
        <w:noProof/>
        <w:color w:val="808080"/>
        <w:sz w:val="48"/>
        <w:szCs w:val="4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0E336E" wp14:editId="7550C659">
              <wp:simplePos x="0" y="0"/>
              <wp:positionH relativeFrom="column">
                <wp:posOffset>577850</wp:posOffset>
              </wp:positionH>
              <wp:positionV relativeFrom="paragraph">
                <wp:posOffset>335915</wp:posOffset>
              </wp:positionV>
              <wp:extent cx="5334000" cy="506730"/>
              <wp:effectExtent l="0" t="0" r="19050" b="45720"/>
              <wp:wrapNone/>
              <wp:docPr id="13" name="Freihandform: Form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0" cy="506730"/>
                      </a:xfrm>
                      <a:custGeom>
                        <a:avLst/>
                        <a:gdLst>
                          <a:gd name="connsiteX0" fmla="*/ 0 w 5334000"/>
                          <a:gd name="connsiteY0" fmla="*/ 506306 h 507233"/>
                          <a:gd name="connsiteX1" fmla="*/ 1653540 w 5334000"/>
                          <a:gd name="connsiteY1" fmla="*/ 437726 h 507233"/>
                          <a:gd name="connsiteX2" fmla="*/ 2773680 w 5334000"/>
                          <a:gd name="connsiteY2" fmla="*/ 64346 h 507233"/>
                          <a:gd name="connsiteX3" fmla="*/ 4183380 w 5334000"/>
                          <a:gd name="connsiteY3" fmla="*/ 11006 h 507233"/>
                          <a:gd name="connsiteX4" fmla="*/ 5097780 w 5334000"/>
                          <a:gd name="connsiteY4" fmla="*/ 186266 h 507233"/>
                          <a:gd name="connsiteX5" fmla="*/ 5334000 w 5334000"/>
                          <a:gd name="connsiteY5" fmla="*/ 163406 h 507233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</a:cxnLst>
                        <a:rect l="l" t="t" r="r" b="b"/>
                        <a:pathLst>
                          <a:path w="5334000" h="507233">
                            <a:moveTo>
                              <a:pt x="0" y="506306"/>
                            </a:moveTo>
                            <a:cubicBezTo>
                              <a:pt x="595630" y="508846"/>
                              <a:pt x="1191260" y="511386"/>
                              <a:pt x="1653540" y="437726"/>
                            </a:cubicBezTo>
                            <a:cubicBezTo>
                              <a:pt x="2115820" y="364066"/>
                              <a:pt x="2352040" y="135466"/>
                              <a:pt x="2773680" y="64346"/>
                            </a:cubicBezTo>
                            <a:cubicBezTo>
                              <a:pt x="3195320" y="-6774"/>
                              <a:pt x="3796030" y="-9314"/>
                              <a:pt x="4183380" y="11006"/>
                            </a:cubicBezTo>
                            <a:cubicBezTo>
                              <a:pt x="4570730" y="31326"/>
                              <a:pt x="4906010" y="160866"/>
                              <a:pt x="5097780" y="186266"/>
                            </a:cubicBezTo>
                            <a:cubicBezTo>
                              <a:pt x="5289550" y="211666"/>
                              <a:pt x="5311775" y="187536"/>
                              <a:pt x="5334000" y="163406"/>
                            </a:cubicBezTo>
                          </a:path>
                        </a:pathLst>
                      </a:custGeom>
                      <a:noFill/>
                      <a:ln w="3175"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</wp:anchor>
          </w:drawing>
        </mc:Choice>
        <mc:Fallback>
          <w:pict>
            <v:shape w14:anchorId="594667F3" id="Freihandform: Form 7" o:spid="_x0000_s1026" style="position:absolute;margin-left:45.5pt;margin-top:26.45pt;width:420pt;height:39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334000,507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" path="m,506306v595630,2540,1191260,5080,1653540,-68580c2115820,364066,2352040,135466,2773680,64346,3195320,-6774,3796030,-9314,4183380,11006v387350,20320,722630,149860,914400,175260c5289550,211666,5311775,187536,5334000,163406e" filled="f" strokecolor="#243f60 [1604]" strokeweight=".25pt">
              <v:path arrowok="t" o:connecttype="custom" o:connectlocs="0,505804;1653540,437292;2773680,64282;4183380,10995;5097780,186081;5334000,163244" o:connectangles="0,0,0,0,0,0"/>
            </v:shape>
          </w:pict>
        </mc:Fallback>
      </mc:AlternateContent>
    </w:r>
    <w:r w:rsidRPr="000C7C77">
      <w:rPr>
        <w:rFonts w:ascii="Century Gothic" w:hAnsi="Century Gothic"/>
        <w:noProof/>
        <w:color w:val="808080"/>
        <w:sz w:val="48"/>
        <w:szCs w:val="4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7499EAE" wp14:editId="6A4D9D6A">
              <wp:simplePos x="0" y="0"/>
              <wp:positionH relativeFrom="column">
                <wp:posOffset>2719189</wp:posOffset>
              </wp:positionH>
              <wp:positionV relativeFrom="paragraph">
                <wp:posOffset>499625</wp:posOffset>
              </wp:positionV>
              <wp:extent cx="2865120" cy="245596"/>
              <wp:effectExtent l="0" t="0" r="11430" b="21590"/>
              <wp:wrapNone/>
              <wp:docPr id="14" name="Freihandform: Form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65120" cy="245596"/>
                      </a:xfrm>
                      <a:custGeom>
                        <a:avLst/>
                        <a:gdLst>
                          <a:gd name="connsiteX0" fmla="*/ 0 w 2865120"/>
                          <a:gd name="connsiteY0" fmla="*/ 137295 h 245596"/>
                          <a:gd name="connsiteX1" fmla="*/ 510540 w 2865120"/>
                          <a:gd name="connsiteY1" fmla="*/ 135 h 245596"/>
                          <a:gd name="connsiteX2" fmla="*/ 1287780 w 2865120"/>
                          <a:gd name="connsiteY2" fmla="*/ 114435 h 245596"/>
                          <a:gd name="connsiteX3" fmla="*/ 2423160 w 2865120"/>
                          <a:gd name="connsiteY3" fmla="*/ 243975 h 245596"/>
                          <a:gd name="connsiteX4" fmla="*/ 2865120 w 2865120"/>
                          <a:gd name="connsiteY4" fmla="*/ 175395 h 245596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2865120" h="245596">
                            <a:moveTo>
                              <a:pt x="0" y="137295"/>
                            </a:moveTo>
                            <a:cubicBezTo>
                              <a:pt x="147955" y="70620"/>
                              <a:pt x="295910" y="3945"/>
                              <a:pt x="510540" y="135"/>
                            </a:cubicBezTo>
                            <a:cubicBezTo>
                              <a:pt x="725170" y="-3675"/>
                              <a:pt x="969010" y="73795"/>
                              <a:pt x="1287780" y="114435"/>
                            </a:cubicBezTo>
                            <a:cubicBezTo>
                              <a:pt x="1606550" y="155075"/>
                              <a:pt x="2160270" y="233815"/>
                              <a:pt x="2423160" y="243975"/>
                            </a:cubicBezTo>
                            <a:cubicBezTo>
                              <a:pt x="2686050" y="254135"/>
                              <a:pt x="2775585" y="214765"/>
                              <a:pt x="2865120" y="175395"/>
                            </a:cubicBezTo>
                          </a:path>
                        </a:pathLst>
                      </a:custGeom>
                      <a:noFill/>
                      <a:ln w="3175"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</wp:anchor>
          </w:drawing>
        </mc:Choice>
        <mc:Fallback>
          <w:pict>
            <v:shape w14:anchorId="18815185" id="Freihandform: Form 8" o:spid="_x0000_s1026" style="position:absolute;margin-left:214.1pt;margin-top:39.35pt;width:225.6pt;height:19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65120,245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" path="m,137295c147955,70620,295910,3945,510540,135v214630,-3810,458470,73660,777240,114300c1606550,155075,2160270,233815,2423160,243975v262890,10160,352425,-29210,441960,-68580e" filled="f" strokecolor="#243f60 [1604]" strokeweight=".25pt">
              <v:path arrowok="t" o:connecttype="custom" o:connectlocs="0,137295;510540,135;1287780,114435;2423160,243975;2865120,175395" o:connectangles="0,0,0,0,0"/>
            </v:shape>
          </w:pict>
        </mc:Fallback>
      </mc:AlternateContent>
    </w:r>
    <w:r w:rsidR="00116119">
      <w:rPr>
        <w:rFonts w:ascii="Century Gothic" w:hAnsi="Century Gothic"/>
        <w:color w:val="808080"/>
        <w:sz w:val="48"/>
        <w:szCs w:val="48"/>
      </w:rPr>
      <w:br/>
    </w:r>
    <w:r w:rsidR="00187E4A">
      <w:rPr>
        <w:rFonts w:ascii="Century Gothic" w:hAnsi="Century Gothic"/>
        <w:color w:val="000000" w:themeColor="text1"/>
        <w:sz w:val="48"/>
        <w:szCs w:val="48"/>
      </w:rPr>
      <w:t>Altwege</w:t>
    </w:r>
  </w:p>
  <w:p w14:paraId="3A32A04C" w14:textId="0B6D25D3" w:rsidR="00116119" w:rsidRDefault="000C7C77" w:rsidP="00776F04">
    <w:pPr>
      <w:pStyle w:val="Kopfzeile"/>
    </w:pPr>
    <w:r>
      <w:rPr>
        <w:noProof/>
        <w:color w:val="808080"/>
        <w:sz w:val="48"/>
        <w:szCs w:val="4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6D3BA93" wp14:editId="17242D9C">
              <wp:simplePos x="0" y="0"/>
              <wp:positionH relativeFrom="page">
                <wp:align>left</wp:align>
              </wp:positionH>
              <wp:positionV relativeFrom="paragraph">
                <wp:posOffset>4540</wp:posOffset>
              </wp:positionV>
              <wp:extent cx="7625751" cy="69011"/>
              <wp:effectExtent l="0" t="0" r="32385" b="26670"/>
              <wp:wrapNone/>
              <wp:docPr id="15" name="Gerader Verbinde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5751" cy="69011"/>
                      </a:xfrm>
                      <a:prstGeom prst="line">
                        <a:avLst/>
                      </a:prstGeom>
                      <a:ln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AE52076" id="Gerader Verbinder 1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" from="0,.35pt" to="600.4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" strokecolor="#1f497d [3215]">
              <w10:wrap anchorx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F34D3"/>
    <w:multiLevelType w:val="hybridMultilevel"/>
    <w:tmpl w:val="879AB8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744CFB"/>
    <w:multiLevelType w:val="multilevel"/>
    <w:tmpl w:val="16B8F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5F305A"/>
    <w:multiLevelType w:val="multilevel"/>
    <w:tmpl w:val="A498DEE2"/>
    <w:lvl w:ilvl="0">
      <w:start w:val="1"/>
      <w:numFmt w:val="decimal"/>
      <w:pStyle w:val="berschrift1"/>
      <w:lvlText w:val="%1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pStyle w:val="berschrift2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pStyle w:val="berschrift3"/>
      <w:lvlText w:val="%1.%2.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pStyle w:val="berschrift4"/>
      <w:lvlText w:val="%1.%2.%3.%4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pStyle w:val="berschrift5"/>
      <w:lvlText w:val="%1.%2.%3.%4.%5"/>
      <w:lvlJc w:val="left"/>
      <w:pPr>
        <w:tabs>
          <w:tab w:val="num" w:pos="144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CA005FA"/>
    <w:multiLevelType w:val="hybridMultilevel"/>
    <w:tmpl w:val="C6E61D3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3C5B5F"/>
    <w:multiLevelType w:val="hybridMultilevel"/>
    <w:tmpl w:val="10BC83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730831"/>
    <w:multiLevelType w:val="multilevel"/>
    <w:tmpl w:val="F74E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7D48F7"/>
    <w:multiLevelType w:val="hybridMultilevel"/>
    <w:tmpl w:val="CACEC52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FA2951"/>
    <w:multiLevelType w:val="hybridMultilevel"/>
    <w:tmpl w:val="8056D0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A10FC6"/>
    <w:multiLevelType w:val="hybridMultilevel"/>
    <w:tmpl w:val="8B0489F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3038749">
    <w:abstractNumId w:val="2"/>
  </w:num>
  <w:num w:numId="2" w16cid:durableId="945308966">
    <w:abstractNumId w:val="2"/>
  </w:num>
  <w:num w:numId="3" w16cid:durableId="128059336">
    <w:abstractNumId w:val="2"/>
  </w:num>
  <w:num w:numId="4" w16cid:durableId="40711240">
    <w:abstractNumId w:val="2"/>
  </w:num>
  <w:num w:numId="5" w16cid:durableId="2061585562">
    <w:abstractNumId w:val="2"/>
  </w:num>
  <w:num w:numId="6" w16cid:durableId="1359353901">
    <w:abstractNumId w:val="2"/>
  </w:num>
  <w:num w:numId="7" w16cid:durableId="2008743955">
    <w:abstractNumId w:val="2"/>
  </w:num>
  <w:num w:numId="8" w16cid:durableId="1835875116">
    <w:abstractNumId w:val="2"/>
  </w:num>
  <w:num w:numId="9" w16cid:durableId="1974750014">
    <w:abstractNumId w:val="2"/>
  </w:num>
  <w:num w:numId="10" w16cid:durableId="1548571067">
    <w:abstractNumId w:val="0"/>
  </w:num>
  <w:num w:numId="11" w16cid:durableId="1724676369">
    <w:abstractNumId w:val="8"/>
  </w:num>
  <w:num w:numId="12" w16cid:durableId="402139970">
    <w:abstractNumId w:val="6"/>
  </w:num>
  <w:num w:numId="13" w16cid:durableId="972371387">
    <w:abstractNumId w:val="3"/>
  </w:num>
  <w:num w:numId="14" w16cid:durableId="1877544672">
    <w:abstractNumId w:val="5"/>
  </w:num>
  <w:num w:numId="15" w16cid:durableId="1874922260">
    <w:abstractNumId w:val="4"/>
  </w:num>
  <w:num w:numId="16" w16cid:durableId="978414070">
    <w:abstractNumId w:val="1"/>
  </w:num>
  <w:num w:numId="17" w16cid:durableId="18029175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E4A"/>
    <w:rsid w:val="0003358F"/>
    <w:rsid w:val="00042788"/>
    <w:rsid w:val="000432D7"/>
    <w:rsid w:val="000442B2"/>
    <w:rsid w:val="00044954"/>
    <w:rsid w:val="00044DFA"/>
    <w:rsid w:val="00046236"/>
    <w:rsid w:val="00054C47"/>
    <w:rsid w:val="00071E11"/>
    <w:rsid w:val="00072898"/>
    <w:rsid w:val="000749F4"/>
    <w:rsid w:val="00081966"/>
    <w:rsid w:val="000819CA"/>
    <w:rsid w:val="00083909"/>
    <w:rsid w:val="000B3BD2"/>
    <w:rsid w:val="000C0364"/>
    <w:rsid w:val="000C7C77"/>
    <w:rsid w:val="000D427A"/>
    <w:rsid w:val="000D5E54"/>
    <w:rsid w:val="000E35C7"/>
    <w:rsid w:val="000F07E8"/>
    <w:rsid w:val="0010149D"/>
    <w:rsid w:val="00101A7D"/>
    <w:rsid w:val="00107620"/>
    <w:rsid w:val="00110A6C"/>
    <w:rsid w:val="00116119"/>
    <w:rsid w:val="00123EF9"/>
    <w:rsid w:val="001357F4"/>
    <w:rsid w:val="00142484"/>
    <w:rsid w:val="00150ED7"/>
    <w:rsid w:val="0015357B"/>
    <w:rsid w:val="00156DB0"/>
    <w:rsid w:val="00163B15"/>
    <w:rsid w:val="00170022"/>
    <w:rsid w:val="00175617"/>
    <w:rsid w:val="00175EBC"/>
    <w:rsid w:val="00177054"/>
    <w:rsid w:val="00180197"/>
    <w:rsid w:val="00187E4A"/>
    <w:rsid w:val="00197A03"/>
    <w:rsid w:val="001B2441"/>
    <w:rsid w:val="001D6331"/>
    <w:rsid w:val="001E497D"/>
    <w:rsid w:val="001F11C5"/>
    <w:rsid w:val="001F7E8D"/>
    <w:rsid w:val="00203C7B"/>
    <w:rsid w:val="00206CF0"/>
    <w:rsid w:val="0022322E"/>
    <w:rsid w:val="002237D3"/>
    <w:rsid w:val="00226C08"/>
    <w:rsid w:val="002356D5"/>
    <w:rsid w:val="0024660B"/>
    <w:rsid w:val="00274E29"/>
    <w:rsid w:val="0030042E"/>
    <w:rsid w:val="00316740"/>
    <w:rsid w:val="00323396"/>
    <w:rsid w:val="00324FDA"/>
    <w:rsid w:val="003371E4"/>
    <w:rsid w:val="0034266E"/>
    <w:rsid w:val="00355661"/>
    <w:rsid w:val="00375B75"/>
    <w:rsid w:val="003949D2"/>
    <w:rsid w:val="003963E6"/>
    <w:rsid w:val="00396A50"/>
    <w:rsid w:val="003A2784"/>
    <w:rsid w:val="003A4BD8"/>
    <w:rsid w:val="003B14CF"/>
    <w:rsid w:val="003B3EDF"/>
    <w:rsid w:val="003B5CED"/>
    <w:rsid w:val="003B6826"/>
    <w:rsid w:val="003C505B"/>
    <w:rsid w:val="003C5548"/>
    <w:rsid w:val="003D353D"/>
    <w:rsid w:val="003D4426"/>
    <w:rsid w:val="003E056F"/>
    <w:rsid w:val="003E28FD"/>
    <w:rsid w:val="003E3A1D"/>
    <w:rsid w:val="003E45FD"/>
    <w:rsid w:val="003E6EB9"/>
    <w:rsid w:val="003F6398"/>
    <w:rsid w:val="004058AF"/>
    <w:rsid w:val="00406681"/>
    <w:rsid w:val="00417867"/>
    <w:rsid w:val="00420B47"/>
    <w:rsid w:val="004265AA"/>
    <w:rsid w:val="004368DB"/>
    <w:rsid w:val="004437B8"/>
    <w:rsid w:val="004602D3"/>
    <w:rsid w:val="00467955"/>
    <w:rsid w:val="004767E8"/>
    <w:rsid w:val="00484E02"/>
    <w:rsid w:val="00494647"/>
    <w:rsid w:val="00495D7E"/>
    <w:rsid w:val="004A2AD1"/>
    <w:rsid w:val="004B7263"/>
    <w:rsid w:val="004B7288"/>
    <w:rsid w:val="004C1A90"/>
    <w:rsid w:val="004D08D0"/>
    <w:rsid w:val="004D2A8A"/>
    <w:rsid w:val="004E43CF"/>
    <w:rsid w:val="004E6A25"/>
    <w:rsid w:val="005025B9"/>
    <w:rsid w:val="00526349"/>
    <w:rsid w:val="0053109F"/>
    <w:rsid w:val="00551A02"/>
    <w:rsid w:val="00567083"/>
    <w:rsid w:val="00570A41"/>
    <w:rsid w:val="005732B3"/>
    <w:rsid w:val="005741B4"/>
    <w:rsid w:val="00577A9B"/>
    <w:rsid w:val="0058686B"/>
    <w:rsid w:val="005869D8"/>
    <w:rsid w:val="00586D40"/>
    <w:rsid w:val="005A429F"/>
    <w:rsid w:val="005A5381"/>
    <w:rsid w:val="005B2E7A"/>
    <w:rsid w:val="005B4F30"/>
    <w:rsid w:val="005C4772"/>
    <w:rsid w:val="005C4D28"/>
    <w:rsid w:val="005D026F"/>
    <w:rsid w:val="005D69B0"/>
    <w:rsid w:val="005E2747"/>
    <w:rsid w:val="005E2BE8"/>
    <w:rsid w:val="005E3AC3"/>
    <w:rsid w:val="005F578D"/>
    <w:rsid w:val="00602CD7"/>
    <w:rsid w:val="00603AE0"/>
    <w:rsid w:val="00606411"/>
    <w:rsid w:val="00640C8C"/>
    <w:rsid w:val="006446E4"/>
    <w:rsid w:val="00645DBD"/>
    <w:rsid w:val="006635F7"/>
    <w:rsid w:val="00663659"/>
    <w:rsid w:val="006670C4"/>
    <w:rsid w:val="0067523A"/>
    <w:rsid w:val="006835BE"/>
    <w:rsid w:val="00693B4F"/>
    <w:rsid w:val="006A033A"/>
    <w:rsid w:val="006C66F9"/>
    <w:rsid w:val="006F1334"/>
    <w:rsid w:val="006F7E3D"/>
    <w:rsid w:val="0070409C"/>
    <w:rsid w:val="007158AA"/>
    <w:rsid w:val="00720AE0"/>
    <w:rsid w:val="00726700"/>
    <w:rsid w:val="00727644"/>
    <w:rsid w:val="007321C1"/>
    <w:rsid w:val="0074199B"/>
    <w:rsid w:val="00745257"/>
    <w:rsid w:val="00757203"/>
    <w:rsid w:val="00757B28"/>
    <w:rsid w:val="00774B28"/>
    <w:rsid w:val="007769D3"/>
    <w:rsid w:val="00776F04"/>
    <w:rsid w:val="00777FC0"/>
    <w:rsid w:val="007843B4"/>
    <w:rsid w:val="00784EBB"/>
    <w:rsid w:val="00787EF6"/>
    <w:rsid w:val="00792277"/>
    <w:rsid w:val="007A3318"/>
    <w:rsid w:val="007A7FF5"/>
    <w:rsid w:val="007B1126"/>
    <w:rsid w:val="007D06D2"/>
    <w:rsid w:val="007F702C"/>
    <w:rsid w:val="00802C71"/>
    <w:rsid w:val="00840BC2"/>
    <w:rsid w:val="00846658"/>
    <w:rsid w:val="0085226F"/>
    <w:rsid w:val="00872FC9"/>
    <w:rsid w:val="008736ED"/>
    <w:rsid w:val="00896B68"/>
    <w:rsid w:val="008A5D56"/>
    <w:rsid w:val="008C31CC"/>
    <w:rsid w:val="008D7709"/>
    <w:rsid w:val="008E6910"/>
    <w:rsid w:val="008E7451"/>
    <w:rsid w:val="00903FD6"/>
    <w:rsid w:val="009041F8"/>
    <w:rsid w:val="00907E59"/>
    <w:rsid w:val="009178E0"/>
    <w:rsid w:val="00934580"/>
    <w:rsid w:val="00937907"/>
    <w:rsid w:val="00947A32"/>
    <w:rsid w:val="0095301A"/>
    <w:rsid w:val="00963724"/>
    <w:rsid w:val="00964524"/>
    <w:rsid w:val="00973F9E"/>
    <w:rsid w:val="00984867"/>
    <w:rsid w:val="00996637"/>
    <w:rsid w:val="00996CD8"/>
    <w:rsid w:val="009A25DA"/>
    <w:rsid w:val="009A6289"/>
    <w:rsid w:val="009B189D"/>
    <w:rsid w:val="009B1F1F"/>
    <w:rsid w:val="009C0116"/>
    <w:rsid w:val="009D20B8"/>
    <w:rsid w:val="009D3363"/>
    <w:rsid w:val="009D7680"/>
    <w:rsid w:val="009E4DAD"/>
    <w:rsid w:val="00A04A93"/>
    <w:rsid w:val="00A0787E"/>
    <w:rsid w:val="00A10C03"/>
    <w:rsid w:val="00A15143"/>
    <w:rsid w:val="00A27521"/>
    <w:rsid w:val="00A309C5"/>
    <w:rsid w:val="00A338C4"/>
    <w:rsid w:val="00A7069D"/>
    <w:rsid w:val="00A7339F"/>
    <w:rsid w:val="00A76B20"/>
    <w:rsid w:val="00A85FDD"/>
    <w:rsid w:val="00A917FC"/>
    <w:rsid w:val="00AA442B"/>
    <w:rsid w:val="00AB1966"/>
    <w:rsid w:val="00AC59C1"/>
    <w:rsid w:val="00AD5331"/>
    <w:rsid w:val="00AD5671"/>
    <w:rsid w:val="00AD60F1"/>
    <w:rsid w:val="00B369D1"/>
    <w:rsid w:val="00B4327C"/>
    <w:rsid w:val="00B46DFB"/>
    <w:rsid w:val="00B513C7"/>
    <w:rsid w:val="00B56939"/>
    <w:rsid w:val="00B604F9"/>
    <w:rsid w:val="00B605B6"/>
    <w:rsid w:val="00B6615A"/>
    <w:rsid w:val="00B72E27"/>
    <w:rsid w:val="00B7631A"/>
    <w:rsid w:val="00B77573"/>
    <w:rsid w:val="00B82C3A"/>
    <w:rsid w:val="00B87A03"/>
    <w:rsid w:val="00B96D76"/>
    <w:rsid w:val="00BA0900"/>
    <w:rsid w:val="00BA267C"/>
    <w:rsid w:val="00BB3C3C"/>
    <w:rsid w:val="00BC75A1"/>
    <w:rsid w:val="00BC7DB6"/>
    <w:rsid w:val="00BE0B72"/>
    <w:rsid w:val="00BF5662"/>
    <w:rsid w:val="00C03CCF"/>
    <w:rsid w:val="00C30029"/>
    <w:rsid w:val="00C317DD"/>
    <w:rsid w:val="00C5097D"/>
    <w:rsid w:val="00C52C57"/>
    <w:rsid w:val="00C71E81"/>
    <w:rsid w:val="00C87E56"/>
    <w:rsid w:val="00C92D0D"/>
    <w:rsid w:val="00CA3D4C"/>
    <w:rsid w:val="00CB041F"/>
    <w:rsid w:val="00CE3E47"/>
    <w:rsid w:val="00D02301"/>
    <w:rsid w:val="00D35C22"/>
    <w:rsid w:val="00D35F97"/>
    <w:rsid w:val="00D4299B"/>
    <w:rsid w:val="00D521E7"/>
    <w:rsid w:val="00D66939"/>
    <w:rsid w:val="00D72DB2"/>
    <w:rsid w:val="00D73017"/>
    <w:rsid w:val="00D73941"/>
    <w:rsid w:val="00D74C77"/>
    <w:rsid w:val="00DB7DE9"/>
    <w:rsid w:val="00DD3F9C"/>
    <w:rsid w:val="00DD4127"/>
    <w:rsid w:val="00DD5057"/>
    <w:rsid w:val="00DE2FCC"/>
    <w:rsid w:val="00DF1DB2"/>
    <w:rsid w:val="00DF6A62"/>
    <w:rsid w:val="00E03A7B"/>
    <w:rsid w:val="00E122B5"/>
    <w:rsid w:val="00E20AB7"/>
    <w:rsid w:val="00E213C2"/>
    <w:rsid w:val="00E23D92"/>
    <w:rsid w:val="00E261EA"/>
    <w:rsid w:val="00E323F0"/>
    <w:rsid w:val="00E329F3"/>
    <w:rsid w:val="00E54FE9"/>
    <w:rsid w:val="00E57371"/>
    <w:rsid w:val="00E604D1"/>
    <w:rsid w:val="00E66BDF"/>
    <w:rsid w:val="00E97600"/>
    <w:rsid w:val="00EA4880"/>
    <w:rsid w:val="00EB5E9A"/>
    <w:rsid w:val="00ED25FA"/>
    <w:rsid w:val="00EE19FE"/>
    <w:rsid w:val="00F0231D"/>
    <w:rsid w:val="00F03708"/>
    <w:rsid w:val="00F4301E"/>
    <w:rsid w:val="00F8440E"/>
    <w:rsid w:val="00F912E5"/>
    <w:rsid w:val="00F93417"/>
    <w:rsid w:val="00FB12FF"/>
    <w:rsid w:val="00FB663B"/>
    <w:rsid w:val="00FC1B99"/>
    <w:rsid w:val="00FD7691"/>
    <w:rsid w:val="00FD7F06"/>
    <w:rsid w:val="00FE1501"/>
    <w:rsid w:val="00FE574B"/>
    <w:rsid w:val="00FE716E"/>
    <w:rsid w:val="00FF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AE4DB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A3318"/>
    <w:pPr>
      <w:spacing w:before="60" w:after="60"/>
    </w:pPr>
    <w:rPr>
      <w:rFonts w:ascii="Arial" w:hAnsi="Arial"/>
    </w:rPr>
  </w:style>
  <w:style w:type="paragraph" w:styleId="berschrift1">
    <w:name w:val="heading 1"/>
    <w:basedOn w:val="Standard"/>
    <w:next w:val="BlockLine"/>
    <w:qFormat/>
    <w:rsid w:val="001E497D"/>
    <w:pPr>
      <w:keepNext/>
      <w:keepLines/>
      <w:pageBreakBefore/>
      <w:numPr>
        <w:numId w:val="9"/>
      </w:numPr>
      <w:tabs>
        <w:tab w:val="left" w:pos="-709"/>
      </w:tabs>
      <w:spacing w:after="240"/>
      <w:jc w:val="both"/>
      <w:outlineLvl w:val="0"/>
    </w:pPr>
    <w:rPr>
      <w:rFonts w:ascii="Century Gothic" w:hAnsi="Century Gothic"/>
      <w:sz w:val="32"/>
    </w:rPr>
  </w:style>
  <w:style w:type="paragraph" w:styleId="berschrift2">
    <w:name w:val="heading 2"/>
    <w:basedOn w:val="Standard"/>
    <w:next w:val="BlockLine"/>
    <w:qFormat/>
    <w:rsid w:val="001E497D"/>
    <w:pPr>
      <w:keepNext/>
      <w:keepLines/>
      <w:pageBreakBefore/>
      <w:numPr>
        <w:ilvl w:val="1"/>
        <w:numId w:val="9"/>
      </w:numPr>
      <w:spacing w:before="120" w:after="240"/>
      <w:jc w:val="both"/>
      <w:outlineLvl w:val="1"/>
    </w:pPr>
    <w:rPr>
      <w:rFonts w:ascii="Century Gothic" w:hAnsi="Century Gothic"/>
      <w:sz w:val="28"/>
    </w:rPr>
  </w:style>
  <w:style w:type="paragraph" w:styleId="berschrift3">
    <w:name w:val="heading 3"/>
    <w:basedOn w:val="Standard"/>
    <w:next w:val="BlockLine"/>
    <w:qFormat/>
    <w:rsid w:val="007A3318"/>
    <w:pPr>
      <w:keepNext/>
      <w:keepLines/>
      <w:numPr>
        <w:ilvl w:val="2"/>
        <w:numId w:val="9"/>
      </w:numPr>
      <w:spacing w:before="120" w:after="240"/>
      <w:jc w:val="both"/>
      <w:outlineLvl w:val="2"/>
    </w:pPr>
    <w:rPr>
      <w:b/>
      <w:sz w:val="24"/>
    </w:rPr>
  </w:style>
  <w:style w:type="paragraph" w:styleId="berschrift4">
    <w:name w:val="heading 4"/>
    <w:basedOn w:val="Standard"/>
    <w:next w:val="Standard"/>
    <w:qFormat/>
    <w:rsid w:val="007A3318"/>
    <w:pPr>
      <w:keepNext/>
      <w:keepLines/>
      <w:numPr>
        <w:ilvl w:val="3"/>
        <w:numId w:val="9"/>
      </w:numPr>
      <w:spacing w:before="120" w:after="240"/>
      <w:jc w:val="both"/>
      <w:outlineLvl w:val="3"/>
    </w:pPr>
    <w:rPr>
      <w:b/>
      <w:sz w:val="22"/>
    </w:rPr>
  </w:style>
  <w:style w:type="paragraph" w:styleId="berschrift5">
    <w:name w:val="heading 5"/>
    <w:basedOn w:val="Standard"/>
    <w:next w:val="Standard"/>
    <w:qFormat/>
    <w:rsid w:val="007A3318"/>
    <w:pPr>
      <w:keepNext/>
      <w:numPr>
        <w:ilvl w:val="4"/>
        <w:numId w:val="9"/>
      </w:numPr>
      <w:outlineLvl w:val="4"/>
    </w:pPr>
    <w:rPr>
      <w:b/>
    </w:rPr>
  </w:style>
  <w:style w:type="paragraph" w:styleId="berschrift6">
    <w:name w:val="heading 6"/>
    <w:basedOn w:val="Standard"/>
    <w:next w:val="Blocktext"/>
    <w:qFormat/>
    <w:rsid w:val="003E3A1D"/>
    <w:pPr>
      <w:keepNext/>
      <w:framePr w:w="1588" w:hSpace="113" w:wrap="around" w:vAnchor="text" w:hAnchor="page" w:x="715" w:y="1"/>
      <w:outlineLvl w:val="5"/>
    </w:pPr>
    <w:rPr>
      <w:rFonts w:ascii="Century Gothic" w:hAnsi="Century Gothic"/>
    </w:rPr>
  </w:style>
  <w:style w:type="paragraph" w:styleId="berschrift7">
    <w:name w:val="heading 7"/>
    <w:basedOn w:val="Standard"/>
    <w:next w:val="Standard"/>
    <w:qFormat/>
    <w:rsid w:val="007A3318"/>
    <w:pPr>
      <w:keepNext/>
      <w:numPr>
        <w:ilvl w:val="6"/>
        <w:numId w:val="9"/>
      </w:numPr>
      <w:jc w:val="center"/>
      <w:outlineLvl w:val="6"/>
    </w:pPr>
    <w:rPr>
      <w:b/>
      <w:sz w:val="72"/>
    </w:rPr>
  </w:style>
  <w:style w:type="paragraph" w:styleId="berschrift8">
    <w:name w:val="heading 8"/>
    <w:basedOn w:val="Standard"/>
    <w:next w:val="Standardeinzug"/>
    <w:qFormat/>
    <w:rsid w:val="007A3318"/>
    <w:pPr>
      <w:keepLines/>
      <w:numPr>
        <w:ilvl w:val="7"/>
        <w:numId w:val="9"/>
      </w:numPr>
      <w:spacing w:after="240"/>
      <w:jc w:val="both"/>
      <w:outlineLvl w:val="7"/>
    </w:pPr>
    <w:rPr>
      <w:i/>
    </w:rPr>
  </w:style>
  <w:style w:type="paragraph" w:styleId="berschrift9">
    <w:name w:val="heading 9"/>
    <w:basedOn w:val="Standard"/>
    <w:next w:val="Standardeinzug"/>
    <w:qFormat/>
    <w:rsid w:val="007A3318"/>
    <w:pPr>
      <w:keepLines/>
      <w:numPr>
        <w:ilvl w:val="8"/>
        <w:numId w:val="9"/>
      </w:numPr>
      <w:spacing w:after="240"/>
      <w:jc w:val="both"/>
      <w:outlineLvl w:val="8"/>
    </w:pPr>
    <w:rPr>
      <w:i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76F04"/>
    <w:pPr>
      <w:tabs>
        <w:tab w:val="center" w:pos="4536"/>
        <w:tab w:val="right" w:pos="9072"/>
      </w:tabs>
    </w:pPr>
    <w:rPr>
      <w:rFonts w:ascii="Century Gothic" w:hAnsi="Century Gothic"/>
      <w:b/>
      <w:bCs/>
      <w:color w:val="FFFFFF" w:themeColor="background1"/>
    </w:rPr>
  </w:style>
  <w:style w:type="paragraph" w:styleId="Fuzeile">
    <w:name w:val="footer"/>
    <w:basedOn w:val="Standard"/>
    <w:link w:val="FuzeileZchn"/>
    <w:uiPriority w:val="99"/>
    <w:rsid w:val="007A3318"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uiPriority w:val="59"/>
    <w:rsid w:val="004B7288"/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bildungsverzeichnis">
    <w:name w:val="table of figures"/>
    <w:basedOn w:val="Standard"/>
    <w:next w:val="Standard"/>
    <w:semiHidden/>
    <w:rsid w:val="007A3318"/>
    <w:pPr>
      <w:ind w:left="400" w:hanging="400"/>
    </w:pPr>
  </w:style>
  <w:style w:type="paragraph" w:styleId="Beschriftung">
    <w:name w:val="caption"/>
    <w:basedOn w:val="Standard"/>
    <w:next w:val="Blocktext"/>
    <w:qFormat/>
    <w:rsid w:val="007A3318"/>
    <w:pPr>
      <w:spacing w:before="120" w:after="120"/>
    </w:pPr>
    <w:rPr>
      <w:b/>
      <w:sz w:val="18"/>
    </w:rPr>
  </w:style>
  <w:style w:type="paragraph" w:customStyle="1" w:styleId="BlockLine">
    <w:name w:val="Block Line"/>
    <w:basedOn w:val="Standard"/>
    <w:next w:val="berschrift6"/>
    <w:autoRedefine/>
    <w:rsid w:val="007A3318"/>
    <w:pPr>
      <w:pBdr>
        <w:top w:val="single" w:sz="6" w:space="0" w:color="808080"/>
        <w:between w:val="single" w:sz="6" w:space="0" w:color="auto"/>
      </w:pBdr>
      <w:spacing w:before="120"/>
    </w:pPr>
    <w:rPr>
      <w:color w:val="000000"/>
      <w:sz w:val="16"/>
    </w:rPr>
  </w:style>
  <w:style w:type="paragraph" w:styleId="Blocktext">
    <w:name w:val="Block Text"/>
    <w:basedOn w:val="Standard"/>
    <w:rsid w:val="00396A50"/>
    <w:rPr>
      <w:rFonts w:ascii="Century Gothic" w:hAnsi="Century Gothic"/>
    </w:rPr>
  </w:style>
  <w:style w:type="paragraph" w:customStyle="1" w:styleId="CodeText">
    <w:name w:val="Code Text"/>
    <w:basedOn w:val="Standard"/>
    <w:autoRedefine/>
    <w:rsid w:val="00907E59"/>
    <w:pPr>
      <w:pBdr>
        <w:top w:val="single" w:sz="8" w:space="1" w:color="92D050" w:shadow="1"/>
        <w:left w:val="single" w:sz="8" w:space="4" w:color="92D050" w:shadow="1"/>
        <w:bottom w:val="single" w:sz="8" w:space="1" w:color="92D050" w:shadow="1"/>
        <w:right w:val="single" w:sz="8" w:space="4" w:color="92D050" w:shadow="1"/>
      </w:pBdr>
      <w:spacing w:before="0" w:after="0"/>
      <w:ind w:right="990"/>
    </w:pPr>
    <w:rPr>
      <w:rFonts w:ascii="Courier New" w:hAnsi="Courier New"/>
      <w:sz w:val="18"/>
    </w:rPr>
  </w:style>
  <w:style w:type="paragraph" w:styleId="Textkrper">
    <w:name w:val="Body Text"/>
    <w:basedOn w:val="Standard"/>
    <w:rsid w:val="007A3318"/>
    <w:pPr>
      <w:keepLines/>
      <w:tabs>
        <w:tab w:val="left" w:pos="9356"/>
      </w:tabs>
      <w:jc w:val="both"/>
    </w:pPr>
    <w:rPr>
      <w:sz w:val="16"/>
    </w:rPr>
  </w:style>
  <w:style w:type="paragraph" w:customStyle="1" w:styleId="Copyright">
    <w:name w:val="Copyright"/>
    <w:basedOn w:val="Textkrper"/>
    <w:autoRedefine/>
    <w:rsid w:val="007A3318"/>
    <w:pPr>
      <w:jc w:val="left"/>
    </w:pPr>
  </w:style>
  <w:style w:type="paragraph" w:styleId="Dokumentstruktur">
    <w:name w:val="Document Map"/>
    <w:basedOn w:val="Standard"/>
    <w:semiHidden/>
    <w:rsid w:val="007A3318"/>
    <w:pPr>
      <w:shd w:val="clear" w:color="auto" w:fill="000080"/>
    </w:pPr>
    <w:rPr>
      <w:rFonts w:ascii="Tahoma" w:hAnsi="Tahoma"/>
    </w:rPr>
  </w:style>
  <w:style w:type="paragraph" w:styleId="Funotentext">
    <w:name w:val="footnote text"/>
    <w:basedOn w:val="Standard"/>
    <w:semiHidden/>
    <w:rsid w:val="007A3318"/>
  </w:style>
  <w:style w:type="character" w:styleId="Funotenzeichen">
    <w:name w:val="footnote reference"/>
    <w:basedOn w:val="Absatz-Standardschriftart"/>
    <w:semiHidden/>
    <w:rsid w:val="007A3318"/>
    <w:rPr>
      <w:vertAlign w:val="superscript"/>
    </w:rPr>
  </w:style>
  <w:style w:type="character" w:styleId="Hyperlink">
    <w:name w:val="Hyperlink"/>
    <w:basedOn w:val="Absatz-Standardschriftart"/>
    <w:uiPriority w:val="99"/>
    <w:rsid w:val="007A3318"/>
    <w:rPr>
      <w:color w:val="0000FF"/>
      <w:u w:val="single"/>
    </w:rPr>
  </w:style>
  <w:style w:type="paragraph" w:styleId="Index1">
    <w:name w:val="index 1"/>
    <w:basedOn w:val="Standard"/>
    <w:next w:val="Standard"/>
    <w:autoRedefine/>
    <w:semiHidden/>
    <w:rsid w:val="007A3318"/>
    <w:pPr>
      <w:ind w:left="200" w:hanging="200"/>
    </w:pPr>
  </w:style>
  <w:style w:type="paragraph" w:styleId="Index2">
    <w:name w:val="index 2"/>
    <w:basedOn w:val="Standard"/>
    <w:next w:val="Standard"/>
    <w:autoRedefine/>
    <w:semiHidden/>
    <w:rsid w:val="007A3318"/>
    <w:pPr>
      <w:tabs>
        <w:tab w:val="right" w:leader="dot" w:pos="3882"/>
      </w:tabs>
      <w:ind w:left="476" w:hanging="238"/>
    </w:pPr>
    <w:rPr>
      <w:noProof/>
    </w:rPr>
  </w:style>
  <w:style w:type="paragraph" w:styleId="Index3">
    <w:name w:val="index 3"/>
    <w:basedOn w:val="Standard"/>
    <w:next w:val="Standard"/>
    <w:autoRedefine/>
    <w:semiHidden/>
    <w:rsid w:val="007A3318"/>
    <w:pPr>
      <w:ind w:left="720" w:hanging="240"/>
    </w:pPr>
  </w:style>
  <w:style w:type="paragraph" w:styleId="Index4">
    <w:name w:val="index 4"/>
    <w:basedOn w:val="Standard"/>
    <w:next w:val="Standard"/>
    <w:autoRedefine/>
    <w:semiHidden/>
    <w:rsid w:val="007A3318"/>
    <w:pPr>
      <w:ind w:left="960" w:hanging="240"/>
    </w:pPr>
  </w:style>
  <w:style w:type="paragraph" w:styleId="Index5">
    <w:name w:val="index 5"/>
    <w:basedOn w:val="Standard"/>
    <w:next w:val="Standard"/>
    <w:autoRedefine/>
    <w:semiHidden/>
    <w:rsid w:val="007A3318"/>
    <w:pPr>
      <w:ind w:left="1200" w:hanging="240"/>
    </w:pPr>
  </w:style>
  <w:style w:type="paragraph" w:styleId="Index6">
    <w:name w:val="index 6"/>
    <w:basedOn w:val="Standard"/>
    <w:next w:val="Standard"/>
    <w:autoRedefine/>
    <w:semiHidden/>
    <w:rsid w:val="007A3318"/>
    <w:pPr>
      <w:ind w:left="1440" w:hanging="240"/>
    </w:pPr>
  </w:style>
  <w:style w:type="paragraph" w:styleId="Index7">
    <w:name w:val="index 7"/>
    <w:basedOn w:val="Standard"/>
    <w:next w:val="Standard"/>
    <w:autoRedefine/>
    <w:semiHidden/>
    <w:rsid w:val="007A3318"/>
    <w:pPr>
      <w:ind w:left="1680" w:hanging="240"/>
    </w:pPr>
  </w:style>
  <w:style w:type="paragraph" w:styleId="Index8">
    <w:name w:val="index 8"/>
    <w:basedOn w:val="Standard"/>
    <w:next w:val="Standard"/>
    <w:autoRedefine/>
    <w:semiHidden/>
    <w:rsid w:val="007A3318"/>
    <w:pPr>
      <w:ind w:left="1920" w:hanging="240"/>
    </w:pPr>
  </w:style>
  <w:style w:type="paragraph" w:styleId="Index9">
    <w:name w:val="index 9"/>
    <w:basedOn w:val="Standard"/>
    <w:next w:val="Standard"/>
    <w:autoRedefine/>
    <w:semiHidden/>
    <w:rsid w:val="007A3318"/>
    <w:pPr>
      <w:ind w:left="2160" w:hanging="240"/>
    </w:pPr>
  </w:style>
  <w:style w:type="paragraph" w:styleId="Indexberschrift">
    <w:name w:val="index heading"/>
    <w:basedOn w:val="Standard"/>
    <w:next w:val="Standard"/>
    <w:semiHidden/>
    <w:rsid w:val="007A3318"/>
    <w:pPr>
      <w:spacing w:before="120" w:after="120"/>
    </w:pPr>
    <w:rPr>
      <w:b/>
      <w:i/>
    </w:rPr>
  </w:style>
  <w:style w:type="paragraph" w:styleId="Listenfortsetzung3">
    <w:name w:val="List Continue 3"/>
    <w:basedOn w:val="Standard"/>
    <w:rsid w:val="007A3318"/>
    <w:pPr>
      <w:spacing w:after="120"/>
      <w:ind w:left="849"/>
    </w:pPr>
  </w:style>
  <w:style w:type="paragraph" w:customStyle="1" w:styleId="MapTitle">
    <w:name w:val="Map Title"/>
    <w:basedOn w:val="Standard"/>
    <w:next w:val="Standard"/>
    <w:rsid w:val="007A3318"/>
    <w:pPr>
      <w:keepNext/>
      <w:spacing w:after="240"/>
      <w:ind w:left="-1701"/>
    </w:pPr>
    <w:rPr>
      <w:rFonts w:ascii="Helvetica" w:hAnsi="Helvetica"/>
      <w:b/>
      <w:sz w:val="32"/>
    </w:rPr>
  </w:style>
  <w:style w:type="character" w:styleId="Seitenzahl">
    <w:name w:val="page number"/>
    <w:basedOn w:val="Absatz-Standardschriftart"/>
    <w:rsid w:val="007A3318"/>
  </w:style>
  <w:style w:type="paragraph" w:styleId="Standardeinzug">
    <w:name w:val="Normal Indent"/>
    <w:basedOn w:val="Standard"/>
    <w:rsid w:val="007A3318"/>
    <w:pPr>
      <w:ind w:left="708"/>
    </w:pPr>
  </w:style>
  <w:style w:type="paragraph" w:styleId="Textkrper2">
    <w:name w:val="Body Text 2"/>
    <w:basedOn w:val="Standard"/>
    <w:rsid w:val="007A3318"/>
    <w:pPr>
      <w:jc w:val="both"/>
    </w:pPr>
    <w:rPr>
      <w:sz w:val="24"/>
    </w:rPr>
  </w:style>
  <w:style w:type="paragraph" w:styleId="Textkrper3">
    <w:name w:val="Body Text 3"/>
    <w:basedOn w:val="Standard"/>
    <w:rsid w:val="007A3318"/>
    <w:rPr>
      <w:sz w:val="24"/>
    </w:rPr>
  </w:style>
  <w:style w:type="paragraph" w:customStyle="1" w:styleId="a">
    <w:basedOn w:val="Standard"/>
    <w:next w:val="Textkrper-Zeileneinzug"/>
    <w:rsid w:val="007A3318"/>
    <w:pPr>
      <w:keepLines/>
      <w:spacing w:after="240"/>
      <w:ind w:left="1134"/>
      <w:jc w:val="both"/>
    </w:pPr>
  </w:style>
  <w:style w:type="paragraph" w:styleId="Textkrper-Zeileneinzug">
    <w:name w:val="Body Text Indent"/>
    <w:basedOn w:val="Standard"/>
    <w:rsid w:val="007A3318"/>
    <w:pPr>
      <w:spacing w:after="120"/>
      <w:ind w:left="283"/>
    </w:pPr>
  </w:style>
  <w:style w:type="paragraph" w:styleId="Titel">
    <w:name w:val="Title"/>
    <w:basedOn w:val="Standard"/>
    <w:qFormat/>
    <w:rsid w:val="00E57371"/>
    <w:pPr>
      <w:tabs>
        <w:tab w:val="left" w:pos="9356"/>
      </w:tabs>
      <w:spacing w:before="0" w:line="960" w:lineRule="exact"/>
      <w:outlineLvl w:val="0"/>
    </w:pPr>
    <w:rPr>
      <w:rFonts w:ascii="Century Gothic" w:hAnsi="Century Gothic"/>
      <w:sz w:val="48"/>
    </w:rPr>
  </w:style>
  <w:style w:type="paragraph" w:styleId="Untertitel">
    <w:name w:val="Subtitle"/>
    <w:basedOn w:val="Standard"/>
    <w:qFormat/>
    <w:rsid w:val="007A3318"/>
    <w:pPr>
      <w:tabs>
        <w:tab w:val="left" w:pos="9356"/>
      </w:tabs>
      <w:spacing w:after="1920" w:line="960" w:lineRule="exact"/>
      <w:jc w:val="center"/>
      <w:outlineLvl w:val="0"/>
    </w:pPr>
    <w:rPr>
      <w:b/>
      <w:sz w:val="48"/>
    </w:rPr>
  </w:style>
  <w:style w:type="paragraph" w:styleId="Verzeichnis1">
    <w:name w:val="toc 1"/>
    <w:basedOn w:val="Standard"/>
    <w:next w:val="Standard"/>
    <w:autoRedefine/>
    <w:uiPriority w:val="39"/>
    <w:rsid w:val="00E57371"/>
    <w:pPr>
      <w:spacing w:before="120" w:after="120"/>
    </w:pPr>
    <w:rPr>
      <w:rFonts w:ascii="Century Gothic" w:hAnsi="Century Gothic"/>
      <w:b/>
      <w:caps/>
    </w:rPr>
  </w:style>
  <w:style w:type="paragraph" w:styleId="Verzeichnis2">
    <w:name w:val="toc 2"/>
    <w:basedOn w:val="Standard"/>
    <w:next w:val="Standard"/>
    <w:autoRedefine/>
    <w:uiPriority w:val="39"/>
    <w:rsid w:val="00E57371"/>
    <w:pPr>
      <w:tabs>
        <w:tab w:val="left" w:pos="960"/>
        <w:tab w:val="right" w:leader="dot" w:pos="8493"/>
      </w:tabs>
      <w:ind w:left="240"/>
    </w:pPr>
    <w:rPr>
      <w:rFonts w:ascii="Century Gothic" w:hAnsi="Century Gothic"/>
      <w:noProof/>
    </w:rPr>
  </w:style>
  <w:style w:type="paragraph" w:styleId="Verzeichnis3">
    <w:name w:val="toc 3"/>
    <w:basedOn w:val="Standard"/>
    <w:next w:val="Standard"/>
    <w:autoRedefine/>
    <w:semiHidden/>
    <w:rsid w:val="007A3318"/>
    <w:pPr>
      <w:ind w:left="480"/>
    </w:pPr>
  </w:style>
  <w:style w:type="paragraph" w:styleId="Verzeichnis4">
    <w:name w:val="toc 4"/>
    <w:basedOn w:val="Standard"/>
    <w:next w:val="Standard"/>
    <w:autoRedefine/>
    <w:semiHidden/>
    <w:rsid w:val="007A3318"/>
    <w:pPr>
      <w:ind w:left="720"/>
    </w:pPr>
    <w:rPr>
      <w:sz w:val="18"/>
    </w:rPr>
  </w:style>
  <w:style w:type="paragraph" w:styleId="Verzeichnis5">
    <w:name w:val="toc 5"/>
    <w:basedOn w:val="Standard"/>
    <w:next w:val="Standard"/>
    <w:autoRedefine/>
    <w:semiHidden/>
    <w:rsid w:val="007A3318"/>
    <w:pPr>
      <w:ind w:left="960"/>
    </w:pPr>
    <w:rPr>
      <w:sz w:val="18"/>
    </w:rPr>
  </w:style>
  <w:style w:type="paragraph" w:styleId="Verzeichnis6">
    <w:name w:val="toc 6"/>
    <w:basedOn w:val="Standard"/>
    <w:next w:val="Standard"/>
    <w:autoRedefine/>
    <w:semiHidden/>
    <w:rsid w:val="007A3318"/>
    <w:pPr>
      <w:ind w:left="1200"/>
    </w:pPr>
    <w:rPr>
      <w:sz w:val="18"/>
    </w:rPr>
  </w:style>
  <w:style w:type="paragraph" w:styleId="Verzeichnis7">
    <w:name w:val="toc 7"/>
    <w:basedOn w:val="Standard"/>
    <w:next w:val="Standard"/>
    <w:autoRedefine/>
    <w:semiHidden/>
    <w:rsid w:val="007A3318"/>
    <w:pPr>
      <w:ind w:left="1440"/>
    </w:pPr>
    <w:rPr>
      <w:sz w:val="18"/>
    </w:rPr>
  </w:style>
  <w:style w:type="paragraph" w:styleId="Verzeichnis8">
    <w:name w:val="toc 8"/>
    <w:basedOn w:val="Standard"/>
    <w:next w:val="Standard"/>
    <w:autoRedefine/>
    <w:semiHidden/>
    <w:rsid w:val="007A3318"/>
    <w:pPr>
      <w:ind w:left="1680"/>
    </w:pPr>
    <w:rPr>
      <w:sz w:val="18"/>
    </w:rPr>
  </w:style>
  <w:style w:type="paragraph" w:styleId="Verzeichnis9">
    <w:name w:val="toc 9"/>
    <w:basedOn w:val="Standard"/>
    <w:next w:val="Standard"/>
    <w:autoRedefine/>
    <w:semiHidden/>
    <w:rsid w:val="007A3318"/>
    <w:pPr>
      <w:ind w:left="1920"/>
    </w:pPr>
    <w:rPr>
      <w:sz w:val="18"/>
    </w:rPr>
  </w:style>
  <w:style w:type="table" w:styleId="HelleListe-Akzent2">
    <w:name w:val="Light List Accent 2"/>
    <w:basedOn w:val="NormaleTabelle"/>
    <w:uiPriority w:val="61"/>
    <w:rsid w:val="001E497D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1E497D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customStyle="1" w:styleId="xxxlschen">
    <w:name w:val="xxx löschen"/>
    <w:basedOn w:val="Blocktext"/>
    <w:rsid w:val="00396A50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76F0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76F04"/>
    <w:rPr>
      <w:rFonts w:ascii="Tahoma" w:hAnsi="Tahoma" w:cs="Tahoma"/>
      <w:sz w:val="16"/>
      <w:szCs w:val="16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5C4772"/>
    <w:pPr>
      <w:pageBreakBefore w:val="0"/>
      <w:numPr>
        <w:numId w:val="0"/>
      </w:numPr>
      <w:tabs>
        <w:tab w:val="clear" w:pos="-709"/>
      </w:tabs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FormatvorlageInhaltsverzeichnisberschriftText1">
    <w:name w:val="Formatvorlage Inhaltsverzeichnisüberschrift + Text 1"/>
    <w:basedOn w:val="Inhaltsverzeichnisberschrift"/>
    <w:rsid w:val="00E57371"/>
    <w:rPr>
      <w:rFonts w:ascii="Century Gothic" w:hAnsi="Century Gothic"/>
      <w:b w:val="0"/>
      <w:color w:val="000000" w:themeColor="text1"/>
      <w:sz w:val="32"/>
    </w:rPr>
  </w:style>
  <w:style w:type="character" w:customStyle="1" w:styleId="FuzeileZchn">
    <w:name w:val="Fußzeile Zchn"/>
    <w:basedOn w:val="Absatz-Standardschriftart"/>
    <w:link w:val="Fuzeile"/>
    <w:uiPriority w:val="99"/>
    <w:rsid w:val="00645DBD"/>
    <w:rPr>
      <w:rFonts w:ascii="Arial" w:hAnsi="Arial"/>
    </w:rPr>
  </w:style>
  <w:style w:type="paragraph" w:styleId="StandardWeb">
    <w:name w:val="Normal (Web)"/>
    <w:basedOn w:val="Standard"/>
    <w:uiPriority w:val="99"/>
    <w:semiHidden/>
    <w:unhideWhenUsed/>
    <w:rsid w:val="00187E4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605B6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203C7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8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6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79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14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5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7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9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0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62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73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20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4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39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67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21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10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76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77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371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6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01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3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3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1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5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0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651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995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7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2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54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22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eodaten.bayern.de/odd/m/3/html/nutzungsbedingungen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creativecommons.org/licenses/by/4.0/deed.de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creativecommons.org/licenses/by-sa/4.0/deed.de" TargetMode="External"/><Relationship Id="rId1" Type="http://schemas.openxmlformats.org/officeDocument/2006/relationships/hyperlink" Target="https://geschichte-ffb.de/themen/altwege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EC03C-C023-4B9D-9AF1-016F70B95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Altwege.dotx</Template>
  <TotalTime>0</TotalTime>
  <Pages>1</Pages>
  <Words>50</Words>
  <Characters>269</Characters>
  <Application>Microsoft Office Word</Application>
  <DocSecurity>0</DocSecurity>
  <Lines>22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Ulrich Bähr, Guardinistr</vt:lpstr>
    </vt:vector>
  </TitlesOfParts>
  <Company>Kleingartenverein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Ulrich Bähr, Guardinistr</dc:title>
  <dc:creator>Ulrich Bähr</dc:creator>
  <cp:lastModifiedBy>Ulrich Bähr</cp:lastModifiedBy>
  <cp:revision>4</cp:revision>
  <cp:lastPrinted>2007-11-01T15:18:00Z</cp:lastPrinted>
  <dcterms:created xsi:type="dcterms:W3CDTF">2022-12-19T17:44:00Z</dcterms:created>
  <dcterms:modified xsi:type="dcterms:W3CDTF">2024-02-28T07:18:00Z</dcterms:modified>
</cp:coreProperties>
</file>